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2C059" w14:textId="25A9F75D" w:rsidR="00A17594" w:rsidRDefault="0077669A">
      <w:pPr>
        <w:rPr>
          <w:rFonts w:ascii="Avenir Next LT Pro Light" w:hAnsi="Avenir Next LT Pro Light"/>
          <w:sz w:val="28"/>
          <w:szCs w:val="28"/>
        </w:rPr>
      </w:pPr>
      <w:r>
        <w:rPr>
          <w:rFonts w:ascii="Avenir Next LT Pro Light" w:hAnsi="Avenir Next LT Pro Light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858CF" wp14:editId="3CC4F72F">
                <wp:simplePos x="0" y="0"/>
                <wp:positionH relativeFrom="column">
                  <wp:posOffset>19963</wp:posOffset>
                </wp:positionH>
                <wp:positionV relativeFrom="paragraph">
                  <wp:posOffset>-351790</wp:posOffset>
                </wp:positionV>
                <wp:extent cx="6645910" cy="396240"/>
                <wp:effectExtent l="0" t="0" r="21590" b="22860"/>
                <wp:wrapNone/>
                <wp:docPr id="11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3962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84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BB5E4" w14:textId="2CB3DEE6" w:rsidR="0037357C" w:rsidRPr="00A15C21" w:rsidRDefault="00224987" w:rsidP="003735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MASTER 1 </w:t>
                            </w:r>
                            <w:r w:rsidR="0037357C"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|</w:t>
                            </w:r>
                            <w:r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357C"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UE  </w:t>
                            </w:r>
                            <w:r w:rsidR="00B73EBE"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02.1</w:t>
                            </w:r>
                            <w:r w:rsidR="00F1392A"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| </w:t>
                            </w:r>
                            <w:r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Savoirs et compétences disciplinaires et didactiques en français</w:t>
                            </w:r>
                            <w:r w:rsidR="0037357C" w:rsidRPr="00A15C21">
                              <w:rPr>
                                <w:rFonts w:ascii="Avenir Next LT Pro Light" w:hAnsi="Avenir Next LT Pro Light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| </w:t>
                            </w:r>
                          </w:p>
                          <w:p w14:paraId="280DC0BA" w14:textId="77777777" w:rsidR="00F1392A" w:rsidRPr="00F1392A" w:rsidRDefault="00F1392A" w:rsidP="0037357C">
                            <w:pPr>
                              <w:jc w:val="center"/>
                              <w:rPr>
                                <w:rFonts w:ascii="Avenir Next LT Pro Light" w:hAnsi="Avenir Next LT Pro Light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858CF" id="Rectangle : coins arrondis 11" o:spid="_x0000_s1026" style="position:absolute;margin-left:1.55pt;margin-top:-27.7pt;width:523.3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" fillcolor="#f9d4e8 [660]" strokecolor="#002060" strokeweight=".5pt">
                <v:fill opacity="54998f"/>
                <v:stroke joinstyle="miter"/>
                <v:textbox>
                  <w:txbxContent>
                    <w:p w14:paraId="3ECBB5E4" w14:textId="2CB3DEE6" w:rsidR="0037357C" w:rsidRPr="00A15C21" w:rsidRDefault="00224987" w:rsidP="0037357C">
                      <w:pPr>
                        <w:jc w:val="center"/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MASTER 1 </w:t>
                      </w:r>
                      <w:r w:rsidR="0037357C"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|</w:t>
                      </w:r>
                      <w:r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357C"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UE  </w:t>
                      </w:r>
                      <w:r w:rsidR="00B73EBE"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02.1</w:t>
                      </w:r>
                      <w:r w:rsidR="00F1392A"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| </w:t>
                      </w:r>
                      <w:r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Savoirs et compétences disciplinaires et didactiques en français</w:t>
                      </w:r>
                      <w:r w:rsidR="0037357C" w:rsidRPr="00A15C21">
                        <w:rPr>
                          <w:rFonts w:ascii="Avenir Next LT Pro Light" w:hAnsi="Avenir Next LT Pro Light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| </w:t>
                      </w:r>
                    </w:p>
                    <w:p w14:paraId="280DC0BA" w14:textId="77777777" w:rsidR="00F1392A" w:rsidRPr="00F1392A" w:rsidRDefault="00F1392A" w:rsidP="0037357C">
                      <w:pPr>
                        <w:jc w:val="center"/>
                        <w:rPr>
                          <w:rFonts w:ascii="Avenir Next LT Pro Light" w:hAnsi="Avenir Next LT Pro Light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A22D59F" w14:textId="4CF6DDD9" w:rsidR="003614B6" w:rsidRDefault="009F1CB0" w:rsidP="009A088A">
      <w:pPr>
        <w:pStyle w:val="Titre1"/>
        <w:jc w:val="center"/>
      </w:pPr>
      <w:r>
        <w:t>Feuille de route étudiant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90"/>
        <w:gridCol w:w="4333"/>
        <w:gridCol w:w="4333"/>
      </w:tblGrid>
      <w:tr w:rsidR="00E914F4" w:rsidRPr="00E914F4" w14:paraId="4D06B61B" w14:textId="77777777">
        <w:tc>
          <w:tcPr>
            <w:tcW w:w="1790" w:type="dxa"/>
          </w:tcPr>
          <w:p w14:paraId="7525A58E" w14:textId="77777777" w:rsidR="00E914F4" w:rsidRPr="00E914F4" w:rsidRDefault="00E914F4" w:rsidP="009F1CB0">
            <w:pPr>
              <w:jc w:val="both"/>
              <w:rPr>
                <w:b/>
                <w:bCs/>
              </w:rPr>
            </w:pPr>
            <w:r w:rsidRPr="00E914F4">
              <w:rPr>
                <w:b/>
                <w:bCs/>
              </w:rPr>
              <w:t xml:space="preserve">Groupe  </w:t>
            </w:r>
          </w:p>
          <w:p w14:paraId="6FA9CEC4" w14:textId="05FC5452" w:rsidR="00E914F4" w:rsidRPr="00E914F4" w:rsidRDefault="00E914F4" w:rsidP="009F1CB0">
            <w:pPr>
              <w:jc w:val="both"/>
              <w:rPr>
                <w:b/>
                <w:bCs/>
              </w:rPr>
            </w:pPr>
            <w:r w:rsidRPr="00E914F4">
              <w:rPr>
                <w:b/>
                <w:bCs/>
              </w:rPr>
              <w:t xml:space="preserve">M2 </w:t>
            </w:r>
          </w:p>
        </w:tc>
        <w:tc>
          <w:tcPr>
            <w:tcW w:w="8666" w:type="dxa"/>
            <w:gridSpan w:val="2"/>
          </w:tcPr>
          <w:p w14:paraId="6DDD9D65" w14:textId="77777777" w:rsidR="00E914F4" w:rsidRPr="00E914F4" w:rsidRDefault="00E914F4" w:rsidP="00C41E12">
            <w:pPr>
              <w:rPr>
                <w:b/>
                <w:bCs/>
              </w:rPr>
            </w:pPr>
            <w:r w:rsidRPr="00E914F4">
              <w:rPr>
                <w:b/>
                <w:bCs/>
              </w:rPr>
              <w:t xml:space="preserve">Noms et prénoms </w:t>
            </w:r>
          </w:p>
          <w:p w14:paraId="69EC1C4E" w14:textId="77777777" w:rsidR="00E914F4" w:rsidRPr="00E914F4" w:rsidRDefault="00E914F4" w:rsidP="00C41E12">
            <w:pPr>
              <w:rPr>
                <w:b/>
                <w:bCs/>
              </w:rPr>
            </w:pPr>
          </w:p>
          <w:p w14:paraId="7B0A164E" w14:textId="77777777" w:rsidR="00E914F4" w:rsidRPr="00E914F4" w:rsidRDefault="00E914F4" w:rsidP="00C41E12">
            <w:pPr>
              <w:rPr>
                <w:b/>
                <w:bCs/>
              </w:rPr>
            </w:pPr>
          </w:p>
        </w:tc>
      </w:tr>
      <w:tr w:rsidR="00E914F4" w14:paraId="6BD6D720" w14:textId="77777777">
        <w:tc>
          <w:tcPr>
            <w:tcW w:w="1790" w:type="dxa"/>
          </w:tcPr>
          <w:p w14:paraId="58C60817" w14:textId="77777777" w:rsidR="00E914F4" w:rsidRDefault="00E914F4" w:rsidP="009F1CB0">
            <w:pPr>
              <w:jc w:val="both"/>
            </w:pPr>
            <w:r>
              <w:t xml:space="preserve">Présentation de l’album </w:t>
            </w:r>
          </w:p>
          <w:p w14:paraId="3416237F" w14:textId="47529AD8" w:rsidR="00E914F4" w:rsidRDefault="00E914F4" w:rsidP="009F1CB0">
            <w:pPr>
              <w:jc w:val="both"/>
            </w:pPr>
            <w:r>
              <w:t>(Auteur, titre, éditeur, date de 1ère édition)</w:t>
            </w:r>
          </w:p>
        </w:tc>
        <w:tc>
          <w:tcPr>
            <w:tcW w:w="4333" w:type="dxa"/>
          </w:tcPr>
          <w:p w14:paraId="4B2AAE32" w14:textId="77777777" w:rsidR="00E914F4" w:rsidRDefault="00E914F4" w:rsidP="00C41E12"/>
        </w:tc>
        <w:tc>
          <w:tcPr>
            <w:tcW w:w="4333" w:type="dxa"/>
          </w:tcPr>
          <w:p w14:paraId="09C1D361" w14:textId="5497CE63" w:rsidR="00E914F4" w:rsidRDefault="00E914F4" w:rsidP="00C41E12">
            <w:r>
              <w:t>Capture d’écran couverture</w:t>
            </w:r>
          </w:p>
        </w:tc>
      </w:tr>
      <w:tr w:rsidR="009F1CB0" w14:paraId="748DFEB9" w14:textId="77777777" w:rsidTr="009F1CB0">
        <w:tc>
          <w:tcPr>
            <w:tcW w:w="1790" w:type="dxa"/>
          </w:tcPr>
          <w:p w14:paraId="02FA1EA7" w14:textId="4701E442" w:rsidR="009F1CB0" w:rsidRDefault="009F1CB0" w:rsidP="009F1CB0">
            <w:pPr>
              <w:jc w:val="both"/>
            </w:pPr>
            <w:r>
              <w:t>Thème(s) de l’album</w:t>
            </w:r>
          </w:p>
        </w:tc>
        <w:tc>
          <w:tcPr>
            <w:tcW w:w="8666" w:type="dxa"/>
            <w:gridSpan w:val="2"/>
          </w:tcPr>
          <w:p w14:paraId="59E99658" w14:textId="77777777" w:rsidR="009F1CB0" w:rsidRDefault="009F1CB0" w:rsidP="00C41E12"/>
          <w:p w14:paraId="57E394C8" w14:textId="77777777" w:rsidR="009F1CB0" w:rsidRDefault="009F1CB0" w:rsidP="00C41E12"/>
          <w:p w14:paraId="46B0991A" w14:textId="77777777" w:rsidR="009F1CB0" w:rsidRDefault="009F1CB0" w:rsidP="00C41E12"/>
          <w:p w14:paraId="5076B1C0" w14:textId="50CF95BF" w:rsidR="009F1CB0" w:rsidRDefault="009F1CB0" w:rsidP="00C41E12"/>
        </w:tc>
      </w:tr>
      <w:tr w:rsidR="00760C2B" w14:paraId="3C821CA8" w14:textId="77777777" w:rsidTr="009F1CB0">
        <w:tc>
          <w:tcPr>
            <w:tcW w:w="1790" w:type="dxa"/>
          </w:tcPr>
          <w:p w14:paraId="262CC96B" w14:textId="11BB732E" w:rsidR="00760C2B" w:rsidRDefault="00760C2B" w:rsidP="009F1CB0">
            <w:pPr>
              <w:jc w:val="both"/>
            </w:pPr>
            <w:r>
              <w:t>Résumé rapide</w:t>
            </w:r>
          </w:p>
        </w:tc>
        <w:tc>
          <w:tcPr>
            <w:tcW w:w="8666" w:type="dxa"/>
            <w:gridSpan w:val="2"/>
          </w:tcPr>
          <w:p w14:paraId="77D93A78" w14:textId="77777777" w:rsidR="00760C2B" w:rsidRDefault="00760C2B" w:rsidP="00C41E12"/>
          <w:p w14:paraId="4A26C9DC" w14:textId="096ECC76" w:rsidR="00760C2B" w:rsidRDefault="00760C2B" w:rsidP="00C41E12"/>
          <w:p w14:paraId="45918282" w14:textId="77777777" w:rsidR="00B37D60" w:rsidRDefault="00B37D60" w:rsidP="00C41E12"/>
          <w:p w14:paraId="1CDB43EA" w14:textId="77777777" w:rsidR="00760C2B" w:rsidRDefault="00760C2B" w:rsidP="00C41E12"/>
          <w:p w14:paraId="1B916ECB" w14:textId="77777777" w:rsidR="00760C2B" w:rsidRDefault="00760C2B" w:rsidP="00C41E12"/>
          <w:p w14:paraId="7981F20D" w14:textId="77777777" w:rsidR="00760C2B" w:rsidRDefault="00760C2B" w:rsidP="00C41E12"/>
          <w:p w14:paraId="1F37D8BA" w14:textId="35542E53" w:rsidR="00760C2B" w:rsidRDefault="00760C2B" w:rsidP="00C41E12"/>
        </w:tc>
      </w:tr>
      <w:tr w:rsidR="009F1CB0" w14:paraId="486B56B3" w14:textId="77777777" w:rsidTr="009F1CB0">
        <w:tc>
          <w:tcPr>
            <w:tcW w:w="1790" w:type="dxa"/>
          </w:tcPr>
          <w:p w14:paraId="625DA957" w14:textId="2F1C5BC9" w:rsidR="009F1CB0" w:rsidRDefault="009F1CB0" w:rsidP="009F1CB0">
            <w:pPr>
              <w:jc w:val="both"/>
            </w:pPr>
            <w:r>
              <w:t>Intérêts littéraires</w:t>
            </w:r>
          </w:p>
        </w:tc>
        <w:tc>
          <w:tcPr>
            <w:tcW w:w="8666" w:type="dxa"/>
            <w:gridSpan w:val="2"/>
          </w:tcPr>
          <w:p w14:paraId="7580420D" w14:textId="77777777" w:rsidR="009F1CB0" w:rsidRDefault="009F1CB0" w:rsidP="00C41E12"/>
          <w:p w14:paraId="5568AF54" w14:textId="092FDD01" w:rsidR="009F1CB0" w:rsidRDefault="009F1CB0" w:rsidP="00C41E12"/>
          <w:p w14:paraId="272AFFE4" w14:textId="7A4889E4" w:rsidR="009F1CB0" w:rsidRDefault="009F1CB0" w:rsidP="00C41E12"/>
          <w:p w14:paraId="4BDEF9C5" w14:textId="4420E3D7" w:rsidR="00B37D60" w:rsidRDefault="00B37D60" w:rsidP="00C41E12"/>
          <w:p w14:paraId="3CD190D0" w14:textId="77777777" w:rsidR="00B37D60" w:rsidRDefault="00B37D60" w:rsidP="00C41E12"/>
          <w:p w14:paraId="3362991E" w14:textId="77777777" w:rsidR="009F1CB0" w:rsidRDefault="009F1CB0" w:rsidP="00C41E12"/>
          <w:p w14:paraId="3E36691D" w14:textId="37A79742" w:rsidR="009F1CB0" w:rsidRDefault="009F1CB0" w:rsidP="00C41E12"/>
        </w:tc>
      </w:tr>
      <w:tr w:rsidR="009F1CB0" w14:paraId="7533897E" w14:textId="77777777" w:rsidTr="009F1CB0">
        <w:tc>
          <w:tcPr>
            <w:tcW w:w="1790" w:type="dxa"/>
          </w:tcPr>
          <w:p w14:paraId="1443152E" w14:textId="6555CA9B" w:rsidR="009F1CB0" w:rsidRDefault="009F1CB0" w:rsidP="009F1CB0">
            <w:pPr>
              <w:jc w:val="both"/>
            </w:pPr>
            <w:r>
              <w:t>Intérêts langagiers</w:t>
            </w:r>
          </w:p>
        </w:tc>
        <w:tc>
          <w:tcPr>
            <w:tcW w:w="8666" w:type="dxa"/>
            <w:gridSpan w:val="2"/>
          </w:tcPr>
          <w:p w14:paraId="4B197D89" w14:textId="77777777" w:rsidR="009F1CB0" w:rsidRDefault="009F1CB0" w:rsidP="009F1CB0"/>
          <w:p w14:paraId="1DA6A2D7" w14:textId="4EAD5002" w:rsidR="009F1CB0" w:rsidRDefault="009F1CB0" w:rsidP="009F1CB0"/>
          <w:p w14:paraId="69E32B66" w14:textId="4B04DD9E" w:rsidR="00B37D60" w:rsidRDefault="00B37D60" w:rsidP="009F1CB0"/>
          <w:p w14:paraId="14B6D004" w14:textId="77777777" w:rsidR="00B37D60" w:rsidRDefault="00B37D60" w:rsidP="009F1CB0"/>
          <w:p w14:paraId="54496E52" w14:textId="77777777" w:rsidR="009F1CB0" w:rsidRDefault="009F1CB0" w:rsidP="009F1CB0"/>
          <w:p w14:paraId="6C9041A7" w14:textId="1CC1DD09" w:rsidR="009F1CB0" w:rsidRDefault="009F1CB0" w:rsidP="009F1CB0"/>
        </w:tc>
      </w:tr>
      <w:tr w:rsidR="009F1CB0" w14:paraId="156370EA" w14:textId="77777777" w:rsidTr="009F1CB0">
        <w:tc>
          <w:tcPr>
            <w:tcW w:w="1790" w:type="dxa"/>
          </w:tcPr>
          <w:p w14:paraId="0D9CEEE5" w14:textId="180EC380" w:rsidR="009F1CB0" w:rsidRDefault="009F1CB0" w:rsidP="009F1CB0">
            <w:pPr>
              <w:jc w:val="both"/>
            </w:pPr>
            <w:r>
              <w:t xml:space="preserve">Intérêts </w:t>
            </w:r>
            <w:r w:rsidR="00B37D60">
              <w:t>dans une autre discipline</w:t>
            </w:r>
          </w:p>
        </w:tc>
        <w:tc>
          <w:tcPr>
            <w:tcW w:w="8666" w:type="dxa"/>
            <w:gridSpan w:val="2"/>
          </w:tcPr>
          <w:p w14:paraId="266F8EFA" w14:textId="77777777" w:rsidR="009F1CB0" w:rsidRDefault="009F1CB0" w:rsidP="009F1CB0"/>
          <w:p w14:paraId="6F2719A9" w14:textId="4456E638" w:rsidR="009F1CB0" w:rsidRDefault="009F1CB0" w:rsidP="009F1CB0"/>
          <w:p w14:paraId="54CAD818" w14:textId="04D10430" w:rsidR="00B37D60" w:rsidRDefault="00B37D60" w:rsidP="009F1CB0"/>
          <w:p w14:paraId="619A5564" w14:textId="78CAC0C1" w:rsidR="00B37D60" w:rsidRDefault="00B37D60" w:rsidP="009F1CB0"/>
          <w:p w14:paraId="1551ADBE" w14:textId="77777777" w:rsidR="00B37D60" w:rsidRDefault="00B37D60" w:rsidP="009F1CB0"/>
          <w:p w14:paraId="211C4FB6" w14:textId="77777777" w:rsidR="009F1CB0" w:rsidRDefault="009F1CB0" w:rsidP="009F1CB0"/>
          <w:p w14:paraId="42C3BFFF" w14:textId="77777777" w:rsidR="009F1CB0" w:rsidRDefault="009F1CB0" w:rsidP="009F1CB0"/>
          <w:p w14:paraId="5885859B" w14:textId="562ACB3D" w:rsidR="009F1CB0" w:rsidRDefault="009F1CB0" w:rsidP="009F1CB0"/>
        </w:tc>
      </w:tr>
      <w:tr w:rsidR="00E914F4" w14:paraId="72D7948C" w14:textId="77777777" w:rsidTr="009F1CB0">
        <w:tc>
          <w:tcPr>
            <w:tcW w:w="1790" w:type="dxa"/>
          </w:tcPr>
          <w:p w14:paraId="620616D3" w14:textId="2A86C908" w:rsidR="00E914F4" w:rsidRDefault="00E914F4" w:rsidP="009F1CB0">
            <w:pPr>
              <w:jc w:val="both"/>
            </w:pPr>
            <w:r>
              <w:t xml:space="preserve">Obstacles envisagés qui pourraient servir de levier à l’exploitation de l’album </w:t>
            </w:r>
          </w:p>
        </w:tc>
        <w:tc>
          <w:tcPr>
            <w:tcW w:w="8666" w:type="dxa"/>
            <w:gridSpan w:val="2"/>
          </w:tcPr>
          <w:p w14:paraId="3730DC6A" w14:textId="77777777" w:rsidR="00E914F4" w:rsidRDefault="00E914F4" w:rsidP="009F1CB0"/>
          <w:p w14:paraId="45D07DC5" w14:textId="77777777" w:rsidR="00A15C21" w:rsidRDefault="00A15C21" w:rsidP="009F1CB0"/>
          <w:p w14:paraId="42AD39EE" w14:textId="77777777" w:rsidR="00A15C21" w:rsidRDefault="00A15C21" w:rsidP="009F1CB0"/>
          <w:p w14:paraId="719E0534" w14:textId="77777777" w:rsidR="00A15C21" w:rsidRDefault="00A15C21" w:rsidP="009F1CB0"/>
          <w:p w14:paraId="21E7B204" w14:textId="77777777" w:rsidR="00A15C21" w:rsidRDefault="00A15C21" w:rsidP="009F1CB0"/>
          <w:p w14:paraId="6708D2F2" w14:textId="77777777" w:rsidR="00A15C21" w:rsidRDefault="00A15C21" w:rsidP="009F1CB0"/>
          <w:p w14:paraId="5FCCEBAF" w14:textId="77777777" w:rsidR="00A15C21" w:rsidRDefault="00A15C21" w:rsidP="009F1CB0"/>
          <w:p w14:paraId="203887FF" w14:textId="77777777" w:rsidR="00A15C21" w:rsidRDefault="00A15C21" w:rsidP="009F1CB0"/>
          <w:p w14:paraId="1EA674B2" w14:textId="77777777" w:rsidR="00A15C21" w:rsidRDefault="00A15C21" w:rsidP="009F1CB0"/>
        </w:tc>
      </w:tr>
    </w:tbl>
    <w:p w14:paraId="149C263E" w14:textId="4573C4CE" w:rsidR="00760C2B" w:rsidRDefault="00760C2B"/>
    <w:p w14:paraId="3D08B88C" w14:textId="77777777" w:rsidR="00E914F4" w:rsidRDefault="00E914F4"/>
    <w:p w14:paraId="63B16AD7" w14:textId="77777777" w:rsidR="00A15C21" w:rsidRDefault="00A15C2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5358"/>
      </w:tblGrid>
      <w:tr w:rsidR="00E914F4" w:rsidRPr="00E914F4" w14:paraId="0FFF7DC7" w14:textId="77777777">
        <w:tc>
          <w:tcPr>
            <w:tcW w:w="10456" w:type="dxa"/>
            <w:gridSpan w:val="2"/>
          </w:tcPr>
          <w:p w14:paraId="68DD61D8" w14:textId="5433835D" w:rsidR="00E914F4" w:rsidRPr="00E914F4" w:rsidRDefault="00E914F4" w:rsidP="009F1CB0">
            <w:pPr>
              <w:rPr>
                <w:b/>
                <w:bCs/>
                <w:sz w:val="28"/>
                <w:szCs w:val="28"/>
              </w:rPr>
            </w:pPr>
            <w:r w:rsidRPr="00E914F4">
              <w:rPr>
                <w:rFonts w:cstheme="majorHAnsi"/>
                <w:b/>
                <w:bCs/>
                <w:sz w:val="28"/>
                <w:szCs w:val="28"/>
              </w:rPr>
              <w:t>A. Exploitation en français</w:t>
            </w:r>
          </w:p>
        </w:tc>
      </w:tr>
      <w:tr w:rsidR="00E914F4" w14:paraId="2E7A5DD1" w14:textId="77777777" w:rsidTr="00E46089">
        <w:tc>
          <w:tcPr>
            <w:tcW w:w="5098" w:type="dxa"/>
          </w:tcPr>
          <w:p w14:paraId="44DC043C" w14:textId="14453E93" w:rsidR="00E914F4" w:rsidRDefault="00E914F4" w:rsidP="009F1CB0">
            <w:pPr>
              <w:jc w:val="both"/>
            </w:pPr>
            <w:r>
              <w:t xml:space="preserve">Titre d’une séquence possible </w:t>
            </w:r>
          </w:p>
        </w:tc>
        <w:tc>
          <w:tcPr>
            <w:tcW w:w="5358" w:type="dxa"/>
          </w:tcPr>
          <w:p w14:paraId="479B5E38" w14:textId="77777777" w:rsidR="00E914F4" w:rsidRDefault="00E914F4" w:rsidP="009F1CB0"/>
        </w:tc>
      </w:tr>
      <w:tr w:rsidR="00E914F4" w14:paraId="543021A3" w14:textId="77777777" w:rsidTr="00E46089">
        <w:tc>
          <w:tcPr>
            <w:tcW w:w="5098" w:type="dxa"/>
          </w:tcPr>
          <w:p w14:paraId="5A8F2A26" w14:textId="1B325BF7" w:rsidR="00E914F4" w:rsidRDefault="00E914F4" w:rsidP="009F1CB0">
            <w:pPr>
              <w:jc w:val="both"/>
            </w:pPr>
            <w:r>
              <w:t xml:space="preserve">Objectifs littéraires </w:t>
            </w:r>
            <w:r w:rsidR="00A15C21">
              <w:t xml:space="preserve">et/ou langagiers (principal et secondaires) </w:t>
            </w:r>
            <w:r>
              <w:t>retenus et lien avec les programmes du cycle</w:t>
            </w:r>
            <w:r w:rsidR="00A15C21">
              <w:t xml:space="preserve"> </w:t>
            </w:r>
          </w:p>
        </w:tc>
        <w:tc>
          <w:tcPr>
            <w:tcW w:w="5358" w:type="dxa"/>
          </w:tcPr>
          <w:p w14:paraId="4337D8EC" w14:textId="521901AF" w:rsidR="00E914F4" w:rsidRDefault="00E914F4" w:rsidP="009F1CB0">
            <w:r>
              <w:t xml:space="preserve">Justification du choix d’une séance </w:t>
            </w:r>
            <w:r w:rsidR="00305BE5">
              <w:t>(1</w:t>
            </w:r>
            <w:r w:rsidR="00305BE5" w:rsidRPr="00305BE5">
              <w:rPr>
                <w:vertAlign w:val="superscript"/>
              </w:rPr>
              <w:t>ère</w:t>
            </w:r>
            <w:r w:rsidR="00305BE5">
              <w:t xml:space="preserve"> </w:t>
            </w:r>
            <w:r w:rsidR="00201AB3">
              <w:t xml:space="preserve">série de </w:t>
            </w:r>
            <w:r w:rsidR="00305BE5">
              <w:t>piste</w:t>
            </w:r>
            <w:r w:rsidR="00201AB3">
              <w:t>s</w:t>
            </w:r>
            <w:r w:rsidR="00305BE5">
              <w:t xml:space="preserve"> d’activité</w:t>
            </w:r>
            <w:r w:rsidR="00201AB3">
              <w:t>s</w:t>
            </w:r>
            <w:r w:rsidR="00305BE5">
              <w:t xml:space="preserve">) </w:t>
            </w:r>
            <w:r>
              <w:t xml:space="preserve">en lien avec la fiche de préparation </w:t>
            </w:r>
          </w:p>
          <w:p w14:paraId="5089AC6D" w14:textId="77777777" w:rsidR="00E914F4" w:rsidRDefault="00E914F4" w:rsidP="009F1CB0"/>
          <w:p w14:paraId="4CA8B181" w14:textId="77777777" w:rsidR="00E914F4" w:rsidRDefault="00E914F4" w:rsidP="009F1CB0"/>
          <w:p w14:paraId="7EAE8EE1" w14:textId="77777777" w:rsidR="00E914F4" w:rsidRDefault="00E914F4" w:rsidP="009F1CB0"/>
          <w:p w14:paraId="09AC58F5" w14:textId="77777777" w:rsidR="00E914F4" w:rsidRDefault="00E914F4" w:rsidP="009F1CB0"/>
          <w:p w14:paraId="33DD755D" w14:textId="77777777" w:rsidR="00E914F4" w:rsidRDefault="00E914F4" w:rsidP="009F1CB0"/>
          <w:p w14:paraId="51EC39C4" w14:textId="77777777" w:rsidR="00E914F4" w:rsidRDefault="00E914F4" w:rsidP="009F1CB0"/>
          <w:p w14:paraId="6E70EAE5" w14:textId="77777777" w:rsidR="00E914F4" w:rsidRDefault="00E914F4" w:rsidP="009F1CB0"/>
          <w:p w14:paraId="7CF03319" w14:textId="77777777" w:rsidR="00E914F4" w:rsidRDefault="00E914F4" w:rsidP="009F1CB0"/>
          <w:p w14:paraId="25E5331B" w14:textId="77777777" w:rsidR="00E914F4" w:rsidRDefault="00E914F4" w:rsidP="009F1CB0"/>
          <w:p w14:paraId="64E6515F" w14:textId="77777777" w:rsidR="00E914F4" w:rsidRDefault="00E914F4" w:rsidP="009F1CB0"/>
          <w:p w14:paraId="72CC9D0C" w14:textId="77777777" w:rsidR="00E914F4" w:rsidRDefault="00E914F4" w:rsidP="009F1CB0"/>
          <w:p w14:paraId="2EB1D903" w14:textId="77777777" w:rsidR="00E914F4" w:rsidRDefault="00E914F4" w:rsidP="009F1CB0"/>
          <w:p w14:paraId="4150CF5E" w14:textId="413A71C7" w:rsidR="00E914F4" w:rsidRDefault="00E914F4" w:rsidP="009F1CB0"/>
        </w:tc>
      </w:tr>
      <w:tr w:rsidR="002B1D74" w14:paraId="4F7AEE17" w14:textId="77777777" w:rsidTr="00E46089">
        <w:tc>
          <w:tcPr>
            <w:tcW w:w="5098" w:type="dxa"/>
          </w:tcPr>
          <w:p w14:paraId="4E2CCAAA" w14:textId="3C478617" w:rsidR="002B1D74" w:rsidRDefault="002B1D74" w:rsidP="009F1CB0">
            <w:pPr>
              <w:jc w:val="both"/>
            </w:pPr>
            <w:r>
              <w:rPr>
                <w:rFonts w:cstheme="majorHAnsi"/>
                <w:b/>
                <w:bCs/>
                <w:sz w:val="28"/>
                <w:szCs w:val="28"/>
              </w:rPr>
              <w:t>B</w:t>
            </w:r>
            <w:r w:rsidRPr="00E914F4">
              <w:rPr>
                <w:rFonts w:cstheme="majorHAnsi"/>
                <w:b/>
                <w:bCs/>
                <w:sz w:val="28"/>
                <w:szCs w:val="28"/>
              </w:rPr>
              <w:t xml:space="preserve">. Exploitation </w:t>
            </w:r>
            <w:r>
              <w:rPr>
                <w:rFonts w:cstheme="majorHAnsi"/>
                <w:b/>
                <w:bCs/>
                <w:sz w:val="28"/>
                <w:szCs w:val="28"/>
              </w:rPr>
              <w:t xml:space="preserve">dans une autre discipline </w:t>
            </w:r>
          </w:p>
        </w:tc>
        <w:tc>
          <w:tcPr>
            <w:tcW w:w="5358" w:type="dxa"/>
          </w:tcPr>
          <w:p w14:paraId="2767AD95" w14:textId="77777777" w:rsidR="002B1D74" w:rsidRDefault="002B1D74" w:rsidP="009F1CB0"/>
        </w:tc>
      </w:tr>
      <w:tr w:rsidR="00A15C21" w14:paraId="5699977C" w14:textId="77777777" w:rsidTr="00E46089">
        <w:tc>
          <w:tcPr>
            <w:tcW w:w="5098" w:type="dxa"/>
          </w:tcPr>
          <w:p w14:paraId="0BB02B8B" w14:textId="39A6F6ED" w:rsidR="00A15C21" w:rsidRDefault="00A15C21" w:rsidP="009F1CB0">
            <w:pPr>
              <w:jc w:val="both"/>
            </w:pPr>
            <w:r>
              <w:t>Objectifs (principal et secondaires) dans une autre discipline et lien avec les programmes du cycle</w:t>
            </w:r>
          </w:p>
          <w:p w14:paraId="41FC75D2" w14:textId="77777777" w:rsidR="00A15C21" w:rsidRDefault="00A15C21" w:rsidP="009F1CB0">
            <w:pPr>
              <w:jc w:val="both"/>
            </w:pPr>
          </w:p>
          <w:p w14:paraId="094CC902" w14:textId="77777777" w:rsidR="00A15C21" w:rsidRDefault="00A15C21" w:rsidP="009F1CB0">
            <w:pPr>
              <w:jc w:val="both"/>
            </w:pPr>
          </w:p>
          <w:p w14:paraId="5425AEE9" w14:textId="77777777" w:rsidR="00A15C21" w:rsidRDefault="00A15C21" w:rsidP="009F1CB0">
            <w:pPr>
              <w:jc w:val="both"/>
            </w:pPr>
          </w:p>
          <w:p w14:paraId="4AA835AC" w14:textId="77777777" w:rsidR="00A15C21" w:rsidRDefault="00A15C21" w:rsidP="009F1CB0">
            <w:pPr>
              <w:jc w:val="both"/>
            </w:pPr>
          </w:p>
          <w:p w14:paraId="0B5EE6FA" w14:textId="77777777" w:rsidR="00A15C21" w:rsidRDefault="00A15C21" w:rsidP="009F1CB0">
            <w:pPr>
              <w:jc w:val="both"/>
            </w:pPr>
          </w:p>
          <w:p w14:paraId="0476BD73" w14:textId="77777777" w:rsidR="00A15C21" w:rsidRDefault="00A15C21" w:rsidP="009F1CB0">
            <w:pPr>
              <w:jc w:val="both"/>
            </w:pPr>
          </w:p>
          <w:p w14:paraId="16980BBE" w14:textId="77777777" w:rsidR="00A15C21" w:rsidRDefault="00A15C21" w:rsidP="009F1CB0">
            <w:pPr>
              <w:jc w:val="both"/>
            </w:pPr>
          </w:p>
          <w:p w14:paraId="48BAB80F" w14:textId="77777777" w:rsidR="00A15C21" w:rsidRDefault="00A15C21" w:rsidP="009F1CB0">
            <w:pPr>
              <w:jc w:val="both"/>
            </w:pPr>
          </w:p>
          <w:p w14:paraId="6A325040" w14:textId="77777777" w:rsidR="00A15C21" w:rsidRDefault="00A15C21" w:rsidP="009F1CB0">
            <w:pPr>
              <w:jc w:val="both"/>
            </w:pPr>
          </w:p>
          <w:p w14:paraId="00E99A5D" w14:textId="77777777" w:rsidR="00A15C21" w:rsidRDefault="00A15C21" w:rsidP="009F1CB0">
            <w:pPr>
              <w:jc w:val="both"/>
            </w:pPr>
          </w:p>
          <w:p w14:paraId="7B5165AD" w14:textId="77777777" w:rsidR="00A15C21" w:rsidRDefault="00A15C21" w:rsidP="009F1CB0">
            <w:pPr>
              <w:jc w:val="both"/>
            </w:pPr>
          </w:p>
          <w:p w14:paraId="01E4BC83" w14:textId="77777777" w:rsidR="00A15C21" w:rsidRDefault="00A15C21" w:rsidP="009F1CB0">
            <w:pPr>
              <w:jc w:val="both"/>
            </w:pPr>
          </w:p>
          <w:p w14:paraId="6409013E" w14:textId="77777777" w:rsidR="00A15C21" w:rsidRDefault="00A15C21" w:rsidP="009F1CB0">
            <w:pPr>
              <w:jc w:val="both"/>
            </w:pPr>
          </w:p>
          <w:p w14:paraId="2D212961" w14:textId="77777777" w:rsidR="00A15C21" w:rsidRDefault="00A15C21" w:rsidP="009F1CB0">
            <w:pPr>
              <w:jc w:val="both"/>
            </w:pPr>
          </w:p>
          <w:p w14:paraId="03037B79" w14:textId="77777777" w:rsidR="00A15C21" w:rsidRDefault="00A15C21" w:rsidP="009F1CB0">
            <w:pPr>
              <w:jc w:val="both"/>
            </w:pPr>
          </w:p>
          <w:p w14:paraId="31F7060E" w14:textId="77777777" w:rsidR="00A15C21" w:rsidRDefault="00A15C21" w:rsidP="009F1CB0">
            <w:pPr>
              <w:jc w:val="both"/>
            </w:pPr>
          </w:p>
          <w:p w14:paraId="76E4E270" w14:textId="77777777" w:rsidR="00A15C21" w:rsidRDefault="00A15C21" w:rsidP="009F1CB0">
            <w:pPr>
              <w:jc w:val="both"/>
            </w:pPr>
          </w:p>
          <w:p w14:paraId="525A20EC" w14:textId="77777777" w:rsidR="00A15C21" w:rsidRDefault="00A15C21" w:rsidP="009F1CB0">
            <w:pPr>
              <w:jc w:val="both"/>
            </w:pPr>
          </w:p>
          <w:p w14:paraId="34D823B9" w14:textId="77777777" w:rsidR="00A15C21" w:rsidRDefault="00A15C21" w:rsidP="009F1CB0">
            <w:pPr>
              <w:jc w:val="both"/>
            </w:pPr>
          </w:p>
          <w:p w14:paraId="795A2936" w14:textId="6BCD6CB8" w:rsidR="00A15C21" w:rsidRDefault="00A15C21" w:rsidP="009F1CB0">
            <w:pPr>
              <w:jc w:val="both"/>
            </w:pPr>
          </w:p>
        </w:tc>
        <w:tc>
          <w:tcPr>
            <w:tcW w:w="5358" w:type="dxa"/>
          </w:tcPr>
          <w:p w14:paraId="021E67D5" w14:textId="7BE2D000" w:rsidR="00A15C21" w:rsidRDefault="00A15C21" w:rsidP="00A15C21">
            <w:r>
              <w:t>Justification du choix d’une séance</w:t>
            </w:r>
            <w:r w:rsidR="00305BE5">
              <w:t xml:space="preserve"> (2</w:t>
            </w:r>
            <w:r w:rsidR="00305BE5" w:rsidRPr="00305BE5">
              <w:rPr>
                <w:vertAlign w:val="superscript"/>
              </w:rPr>
              <w:t>ème</w:t>
            </w:r>
            <w:r w:rsidR="00305BE5">
              <w:t xml:space="preserve"> </w:t>
            </w:r>
            <w:r w:rsidR="00201AB3">
              <w:t xml:space="preserve">série de </w:t>
            </w:r>
            <w:r w:rsidR="00305BE5">
              <w:t>piste</w:t>
            </w:r>
            <w:r w:rsidR="00201AB3">
              <w:t xml:space="preserve">s </w:t>
            </w:r>
            <w:r w:rsidR="00305BE5">
              <w:t>d’</w:t>
            </w:r>
            <w:r w:rsidR="00107A60">
              <w:t>activité</w:t>
            </w:r>
            <w:r w:rsidR="00201AB3">
              <w:t>s</w:t>
            </w:r>
            <w:r w:rsidR="00305BE5">
              <w:t>)</w:t>
            </w:r>
            <w:r>
              <w:t xml:space="preserve"> en lien avec la fiche de préparation </w:t>
            </w:r>
          </w:p>
          <w:p w14:paraId="02ECEF00" w14:textId="16DEF309" w:rsidR="00A15C21" w:rsidRDefault="00A15C21" w:rsidP="009F1CB0"/>
        </w:tc>
      </w:tr>
      <w:tr w:rsidR="002B1D74" w14:paraId="738CF91B" w14:textId="77777777" w:rsidTr="00E46089">
        <w:tc>
          <w:tcPr>
            <w:tcW w:w="5098" w:type="dxa"/>
          </w:tcPr>
          <w:p w14:paraId="698A3AC4" w14:textId="10567C34" w:rsidR="002B1D74" w:rsidRPr="002B1D74" w:rsidRDefault="002B1D74" w:rsidP="009F1CB0">
            <w:pPr>
              <w:jc w:val="both"/>
              <w:rPr>
                <w:b/>
                <w:bCs/>
              </w:rPr>
            </w:pPr>
            <w:r w:rsidRPr="002B1D74">
              <w:rPr>
                <w:b/>
                <w:bCs/>
              </w:rPr>
              <w:t>Question subsidiaire</w:t>
            </w:r>
          </w:p>
        </w:tc>
        <w:tc>
          <w:tcPr>
            <w:tcW w:w="5358" w:type="dxa"/>
          </w:tcPr>
          <w:p w14:paraId="76FD6EB4" w14:textId="77777777" w:rsidR="002B1D74" w:rsidRDefault="002B1D74" w:rsidP="00A15C21"/>
        </w:tc>
      </w:tr>
      <w:tr w:rsidR="002B1D74" w14:paraId="5F284030" w14:textId="77777777">
        <w:tc>
          <w:tcPr>
            <w:tcW w:w="10456" w:type="dxa"/>
            <w:gridSpan w:val="2"/>
          </w:tcPr>
          <w:p w14:paraId="5A132A7A" w14:textId="77777777" w:rsidR="002B1D74" w:rsidRPr="003614B6" w:rsidRDefault="002B1D74" w:rsidP="00A15C21">
            <w:r>
              <w:t xml:space="preserve">| Liriez-vous cet album avec vos élèves ? Justifiez votre réponse. </w:t>
            </w:r>
          </w:p>
          <w:p w14:paraId="07462585" w14:textId="77777777" w:rsidR="002B1D74" w:rsidRDefault="002B1D74" w:rsidP="00A15C21"/>
          <w:p w14:paraId="03567AB3" w14:textId="77777777" w:rsidR="002B1D74" w:rsidRDefault="002B1D74" w:rsidP="00A15C21"/>
          <w:p w14:paraId="583A0DC3" w14:textId="77777777" w:rsidR="002B1D74" w:rsidRDefault="002B1D74" w:rsidP="00A15C21"/>
          <w:p w14:paraId="0E2B8E29" w14:textId="77777777" w:rsidR="002B1D74" w:rsidRDefault="002B1D74" w:rsidP="00A15C21"/>
          <w:p w14:paraId="2FEAD633" w14:textId="77777777" w:rsidR="002B1D74" w:rsidRDefault="002B1D74" w:rsidP="00A15C21"/>
        </w:tc>
      </w:tr>
      <w:tr w:rsidR="00E46089" w14:paraId="2847BC24" w14:textId="77777777" w:rsidTr="00E46089">
        <w:tc>
          <w:tcPr>
            <w:tcW w:w="5098" w:type="dxa"/>
          </w:tcPr>
          <w:p w14:paraId="4F97318C" w14:textId="1039407F" w:rsidR="00E46089" w:rsidRPr="002B1D74" w:rsidRDefault="00E46089" w:rsidP="008F2D3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ANNEXES  </w:t>
            </w:r>
          </w:p>
        </w:tc>
        <w:tc>
          <w:tcPr>
            <w:tcW w:w="5358" w:type="dxa"/>
          </w:tcPr>
          <w:p w14:paraId="12FF5341" w14:textId="77777777" w:rsidR="00180C70" w:rsidRDefault="00E46089" w:rsidP="008F2D33">
            <w:r>
              <w:t xml:space="preserve">2 fiches de </w:t>
            </w:r>
            <w:proofErr w:type="spellStart"/>
            <w:r>
              <w:t>prep</w:t>
            </w:r>
            <w:proofErr w:type="spellEnd"/>
            <w:r>
              <w:t xml:space="preserve"> </w:t>
            </w:r>
            <w:r w:rsidR="00180C70">
              <w:t>« light »</w:t>
            </w:r>
          </w:p>
          <w:p w14:paraId="4F60880F" w14:textId="68299FF4" w:rsidR="00E46089" w:rsidRDefault="00E46089" w:rsidP="008F2D33">
            <w:r>
              <w:t>(</w:t>
            </w:r>
            <w:proofErr w:type="gramStart"/>
            <w:r>
              <w:t>une</w:t>
            </w:r>
            <w:proofErr w:type="gramEnd"/>
            <w:r>
              <w:t xml:space="preserve"> en français, l’autre dans l’autre discipline</w:t>
            </w:r>
            <w:r w:rsidR="00180C70">
              <w:t>)</w:t>
            </w:r>
            <w:r>
              <w:t xml:space="preserve">  </w:t>
            </w:r>
          </w:p>
          <w:p w14:paraId="29E95333" w14:textId="1F8DD320" w:rsidR="00E46089" w:rsidRDefault="00E46089" w:rsidP="008F2D33">
            <w:r>
              <w:t xml:space="preserve">Le lien </w:t>
            </w:r>
            <w:proofErr w:type="spellStart"/>
            <w:r>
              <w:t>Youtube</w:t>
            </w:r>
            <w:proofErr w:type="spellEnd"/>
            <w:r>
              <w:t xml:space="preserve"> de l’album ou l’album numérisé</w:t>
            </w:r>
          </w:p>
          <w:p w14:paraId="7654A4EB" w14:textId="2095224E" w:rsidR="00E46089" w:rsidRDefault="00E46089" w:rsidP="008F2D33">
            <w:r>
              <w:t xml:space="preserve">Tout autre doc jugé utile </w:t>
            </w:r>
          </w:p>
        </w:tc>
      </w:tr>
    </w:tbl>
    <w:p w14:paraId="26334D3A" w14:textId="77777777" w:rsidR="00A15C21" w:rsidRPr="003614B6" w:rsidRDefault="00A15C21"/>
    <w:sectPr w:rsidR="00A15C21" w:rsidRPr="003614B6" w:rsidSect="000F628E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0E37" w14:textId="77777777" w:rsidR="003607A8" w:rsidRDefault="003607A8" w:rsidP="002E38B3">
      <w:pPr>
        <w:spacing w:after="0" w:line="240" w:lineRule="auto"/>
      </w:pPr>
      <w:r>
        <w:separator/>
      </w:r>
    </w:p>
  </w:endnote>
  <w:endnote w:type="continuationSeparator" w:id="0">
    <w:p w14:paraId="5E0962B3" w14:textId="77777777" w:rsidR="003607A8" w:rsidRDefault="003607A8" w:rsidP="002E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0AEB" w14:textId="610C3706" w:rsidR="002E38B3" w:rsidRPr="002E38B3" w:rsidRDefault="002E38B3" w:rsidP="00A15C21">
    <w:pPr>
      <w:pStyle w:val="Pieddepage"/>
      <w:rPr>
        <w:rFonts w:ascii="Avenir Next LT Pro Light" w:hAnsi="Avenir Next LT Pro Light"/>
      </w:rPr>
    </w:pPr>
    <w:r w:rsidRPr="002E38B3">
      <w:rPr>
        <w:rFonts w:ascii="Avenir Next LT Pro Light" w:hAnsi="Avenir Next LT Pro Light"/>
        <w:noProof/>
        <w:lang w:eastAsia="fr-F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1FB903" wp14:editId="2CA7CF8D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32004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47309F" w14:textId="77777777" w:rsidR="002E38B3" w:rsidRPr="002E38B3" w:rsidRDefault="002E38B3">
                          <w:pPr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80C70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 w:rsidRPr="002E38B3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1FB903" id="Rectangle 40" o:spid="_x0000_s1027" style="position:absolute;margin-left:0;margin-top:0;width:25.2pt;height:25.2pt;z-index:25165824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" filled="f" stroked="f" strokeweight="3pt">
              <v:textbox>
                <w:txbxContent>
                  <w:p w14:paraId="4247309F" w14:textId="77777777" w:rsidR="002E38B3" w:rsidRPr="002E38B3" w:rsidRDefault="002E38B3">
                    <w:pPr>
                      <w:jc w:val="right"/>
                      <w:rPr>
                        <w:sz w:val="28"/>
                        <w:szCs w:val="28"/>
                      </w:rPr>
                    </w:pPr>
                    <w:r w:rsidRPr="002E38B3">
                      <w:rPr>
                        <w:sz w:val="28"/>
                        <w:szCs w:val="28"/>
                      </w:rPr>
                      <w:fldChar w:fldCharType="begin"/>
                    </w:r>
                    <w:r w:rsidRPr="002E38B3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2E38B3">
                      <w:rPr>
                        <w:sz w:val="28"/>
                        <w:szCs w:val="28"/>
                      </w:rPr>
                      <w:fldChar w:fldCharType="separate"/>
                    </w:r>
                    <w:r w:rsidR="00180C70">
                      <w:rPr>
                        <w:noProof/>
                        <w:sz w:val="28"/>
                        <w:szCs w:val="28"/>
                      </w:rPr>
                      <w:t>1</w:t>
                    </w:r>
                    <w:r w:rsidRPr="002E38B3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A17594">
      <w:rPr>
        <w:rFonts w:ascii="Avenir Next LT Pro Light" w:hAnsi="Avenir Next LT Pro Ligh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226B" w14:textId="77777777" w:rsidR="003607A8" w:rsidRDefault="003607A8" w:rsidP="002E38B3">
      <w:pPr>
        <w:spacing w:after="0" w:line="240" w:lineRule="auto"/>
      </w:pPr>
      <w:r>
        <w:separator/>
      </w:r>
    </w:p>
  </w:footnote>
  <w:footnote w:type="continuationSeparator" w:id="0">
    <w:p w14:paraId="16A317A3" w14:textId="77777777" w:rsidR="003607A8" w:rsidRDefault="003607A8" w:rsidP="002E3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D12"/>
    <w:multiLevelType w:val="hybridMultilevel"/>
    <w:tmpl w:val="B276D8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D6615"/>
    <w:multiLevelType w:val="hybridMultilevel"/>
    <w:tmpl w:val="B276D8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37015"/>
    <w:multiLevelType w:val="hybridMultilevel"/>
    <w:tmpl w:val="F1085AA8"/>
    <w:lvl w:ilvl="0" w:tplc="5FF6C772">
      <w:start w:val="1"/>
      <w:numFmt w:val="decimal"/>
      <w:lvlText w:val="%1."/>
      <w:lvlJc w:val="left"/>
      <w:pPr>
        <w:ind w:left="720" w:hanging="360"/>
      </w:pPr>
      <w:rPr>
        <w:rFonts w:ascii="Avenir Next LT Pro Light" w:hAnsi="Avenir Next LT Pro Light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E066E"/>
    <w:multiLevelType w:val="hybridMultilevel"/>
    <w:tmpl w:val="D1566C42"/>
    <w:lvl w:ilvl="0" w:tplc="BCC44328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B087A"/>
    <w:multiLevelType w:val="hybridMultilevel"/>
    <w:tmpl w:val="DA9652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6169"/>
    <w:multiLevelType w:val="hybridMultilevel"/>
    <w:tmpl w:val="64941B0C"/>
    <w:lvl w:ilvl="0" w:tplc="25463EC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00A92"/>
    <w:multiLevelType w:val="hybridMultilevel"/>
    <w:tmpl w:val="EBFCC0F0"/>
    <w:lvl w:ilvl="0" w:tplc="52B694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D43BF"/>
    <w:multiLevelType w:val="hybridMultilevel"/>
    <w:tmpl w:val="F5DE0D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D1B86"/>
    <w:multiLevelType w:val="hybridMultilevel"/>
    <w:tmpl w:val="1EE0CC70"/>
    <w:lvl w:ilvl="0" w:tplc="8EDAC438">
      <w:start w:val="3"/>
      <w:numFmt w:val="bullet"/>
      <w:lvlText w:val=""/>
      <w:lvlJc w:val="left"/>
      <w:pPr>
        <w:ind w:left="927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C30B3"/>
    <w:multiLevelType w:val="hybridMultilevel"/>
    <w:tmpl w:val="0AD83B3A"/>
    <w:lvl w:ilvl="0" w:tplc="EBBE62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8308823">
    <w:abstractNumId w:val="4"/>
  </w:num>
  <w:num w:numId="2" w16cid:durableId="889531685">
    <w:abstractNumId w:val="6"/>
  </w:num>
  <w:num w:numId="3" w16cid:durableId="905653619">
    <w:abstractNumId w:val="8"/>
  </w:num>
  <w:num w:numId="4" w16cid:durableId="1192916240">
    <w:abstractNumId w:val="5"/>
  </w:num>
  <w:num w:numId="5" w16cid:durableId="741949401">
    <w:abstractNumId w:val="0"/>
  </w:num>
  <w:num w:numId="6" w16cid:durableId="389691477">
    <w:abstractNumId w:val="7"/>
  </w:num>
  <w:num w:numId="7" w16cid:durableId="123353306">
    <w:abstractNumId w:val="2"/>
  </w:num>
  <w:num w:numId="8" w16cid:durableId="964887772">
    <w:abstractNumId w:val="1"/>
  </w:num>
  <w:num w:numId="9" w16cid:durableId="1792703366">
    <w:abstractNumId w:val="9"/>
  </w:num>
  <w:num w:numId="10" w16cid:durableId="817960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987"/>
    <w:rsid w:val="00034124"/>
    <w:rsid w:val="000512FA"/>
    <w:rsid w:val="00077906"/>
    <w:rsid w:val="000A08FF"/>
    <w:rsid w:val="000B208A"/>
    <w:rsid w:val="000E12D6"/>
    <w:rsid w:val="000F628E"/>
    <w:rsid w:val="00107A60"/>
    <w:rsid w:val="00150885"/>
    <w:rsid w:val="00180C70"/>
    <w:rsid w:val="001C2E1B"/>
    <w:rsid w:val="001C504F"/>
    <w:rsid w:val="00201AB3"/>
    <w:rsid w:val="00213D52"/>
    <w:rsid w:val="00224987"/>
    <w:rsid w:val="00226892"/>
    <w:rsid w:val="00246531"/>
    <w:rsid w:val="002B1D74"/>
    <w:rsid w:val="002D66A0"/>
    <w:rsid w:val="002E38B3"/>
    <w:rsid w:val="00305BE5"/>
    <w:rsid w:val="003607A8"/>
    <w:rsid w:val="003614B6"/>
    <w:rsid w:val="00362ACE"/>
    <w:rsid w:val="0037357C"/>
    <w:rsid w:val="003D6518"/>
    <w:rsid w:val="004072FD"/>
    <w:rsid w:val="004B01EE"/>
    <w:rsid w:val="004C7D4B"/>
    <w:rsid w:val="004E2D78"/>
    <w:rsid w:val="0050412D"/>
    <w:rsid w:val="005B13DB"/>
    <w:rsid w:val="005B25DD"/>
    <w:rsid w:val="005E50EA"/>
    <w:rsid w:val="00627A2F"/>
    <w:rsid w:val="00631351"/>
    <w:rsid w:val="00680CCB"/>
    <w:rsid w:val="0069121C"/>
    <w:rsid w:val="006B7883"/>
    <w:rsid w:val="006E1D01"/>
    <w:rsid w:val="00760C2B"/>
    <w:rsid w:val="0077669A"/>
    <w:rsid w:val="007C4413"/>
    <w:rsid w:val="007E3BCD"/>
    <w:rsid w:val="00842C01"/>
    <w:rsid w:val="008B2AA4"/>
    <w:rsid w:val="008C2FC7"/>
    <w:rsid w:val="00923196"/>
    <w:rsid w:val="00956A3A"/>
    <w:rsid w:val="009605E4"/>
    <w:rsid w:val="009A088A"/>
    <w:rsid w:val="009F1CB0"/>
    <w:rsid w:val="00A15C21"/>
    <w:rsid w:val="00A17594"/>
    <w:rsid w:val="00A51772"/>
    <w:rsid w:val="00A764A1"/>
    <w:rsid w:val="00A943C1"/>
    <w:rsid w:val="00AB602F"/>
    <w:rsid w:val="00AF65BF"/>
    <w:rsid w:val="00AF7EA8"/>
    <w:rsid w:val="00B27227"/>
    <w:rsid w:val="00B37D60"/>
    <w:rsid w:val="00B73EBE"/>
    <w:rsid w:val="00B93EC5"/>
    <w:rsid w:val="00BB50AB"/>
    <w:rsid w:val="00BC02C7"/>
    <w:rsid w:val="00BE0183"/>
    <w:rsid w:val="00C10F78"/>
    <w:rsid w:val="00C41E12"/>
    <w:rsid w:val="00C91BD0"/>
    <w:rsid w:val="00CD6B60"/>
    <w:rsid w:val="00CF43C3"/>
    <w:rsid w:val="00D322B8"/>
    <w:rsid w:val="00D8707E"/>
    <w:rsid w:val="00D87E27"/>
    <w:rsid w:val="00E46089"/>
    <w:rsid w:val="00E60DA3"/>
    <w:rsid w:val="00E64578"/>
    <w:rsid w:val="00E914F4"/>
    <w:rsid w:val="00EB4B34"/>
    <w:rsid w:val="00F1392A"/>
    <w:rsid w:val="00F1516A"/>
    <w:rsid w:val="00F16DDF"/>
    <w:rsid w:val="00F768D8"/>
    <w:rsid w:val="00FA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7CCB8"/>
  <w15:docId w15:val="{F4F347D6-2C4A-4386-BACB-BE505EAA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02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614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E3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38B3"/>
  </w:style>
  <w:style w:type="paragraph" w:styleId="Pieddepage">
    <w:name w:val="footer"/>
    <w:basedOn w:val="Normal"/>
    <w:link w:val="PieddepageCar"/>
    <w:uiPriority w:val="99"/>
    <w:unhideWhenUsed/>
    <w:rsid w:val="002E38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38B3"/>
  </w:style>
  <w:style w:type="character" w:styleId="Numrodepage">
    <w:name w:val="page number"/>
    <w:basedOn w:val="Policepardfaut"/>
    <w:uiPriority w:val="99"/>
    <w:unhideWhenUsed/>
    <w:rsid w:val="002E38B3"/>
  </w:style>
  <w:style w:type="paragraph" w:styleId="Sansinterligne">
    <w:name w:val="No Spacing"/>
    <w:link w:val="SansinterligneCar"/>
    <w:uiPriority w:val="1"/>
    <w:qFormat/>
    <w:rsid w:val="005B25DD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5B25DD"/>
    <w:rPr>
      <w:rFonts w:eastAsiaTheme="minorEastAsia"/>
      <w:lang w:eastAsia="fr-FR"/>
    </w:rPr>
  </w:style>
  <w:style w:type="table" w:styleId="Grilledutableau">
    <w:name w:val="Table Grid"/>
    <w:basedOn w:val="TableauNormal"/>
    <w:uiPriority w:val="39"/>
    <w:rsid w:val="0037357C"/>
    <w:pPr>
      <w:spacing w:after="0" w:line="240" w:lineRule="auto"/>
    </w:pPr>
    <w:rPr>
      <w:rFonts w:ascii="Candara Light" w:hAnsi="Candara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1392A"/>
    <w:pPr>
      <w:ind w:left="720"/>
      <w:contextualSpacing/>
    </w:pPr>
  </w:style>
  <w:style w:type="table" w:customStyle="1" w:styleId="Tableausimple11">
    <w:name w:val="Tableau simple 11"/>
    <w:basedOn w:val="TableauNormal"/>
    <w:uiPriority w:val="41"/>
    <w:rsid w:val="0015088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21">
    <w:name w:val="Tableau simple 21"/>
    <w:basedOn w:val="TableauNormal"/>
    <w:uiPriority w:val="42"/>
    <w:rsid w:val="0015088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itre2Car">
    <w:name w:val="Titre 2 Car"/>
    <w:basedOn w:val="Policepardfaut"/>
    <w:link w:val="Titre2"/>
    <w:uiPriority w:val="9"/>
    <w:rsid w:val="003614B6"/>
    <w:rPr>
      <w:rFonts w:asciiTheme="majorHAnsi" w:eastAsiaTheme="majorEastAsia" w:hAnsiTheme="majorHAnsi" w:cstheme="majorBidi"/>
      <w:color w:val="B3186D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BC02C7"/>
    <w:rPr>
      <w:rFonts w:asciiTheme="majorHAnsi" w:eastAsiaTheme="majorEastAsia" w:hAnsiTheme="majorHAnsi" w:cstheme="majorBidi"/>
      <w:color w:val="B3186D" w:themeColor="accent1" w:themeShade="BF"/>
      <w:sz w:val="32"/>
      <w:szCs w:val="32"/>
    </w:rPr>
  </w:style>
  <w:style w:type="paragraph" w:customStyle="1" w:styleId="Standard">
    <w:name w:val="Standard"/>
    <w:rsid w:val="00AF65BF"/>
    <w:pPr>
      <w:widowControl w:val="0"/>
      <w:suppressAutoHyphens/>
      <w:autoSpaceDN w:val="0"/>
      <w:spacing w:after="0" w:line="240" w:lineRule="auto"/>
      <w:jc w:val="both"/>
    </w:pPr>
    <w:rPr>
      <w:rFonts w:ascii="Calibri Light" w:eastAsia="SimSun" w:hAnsi="Calibri Light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7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3784\Documents\Mod&#232;les%20Office%20personnalis&#233;s\TRAME%20DE%20COURS%20LICENCE%203.dotm" TargetMode="External"/></Relationships>
</file>

<file path=word/theme/theme1.xml><?xml version="1.0" encoding="utf-8"?>
<a:theme xmlns:a="http://schemas.openxmlformats.org/drawingml/2006/main" name="Thème Offic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755F-9A0F-443C-83CB-DAD5F34E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TRAME DE COURS LICENCE 3.dotm</Template>
  <TotalTime>1</TotalTime>
  <Pages>2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LICENCE | COMPETENCE                                                      |UE                    TDate………….</vt:lpstr>
    </vt:vector>
  </TitlesOfParts>
  <Company>Microsoft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LICENCE | COMPETENCE                                                      |UE                    TDate………….</dc:title>
  <dc:creator>florence couillaud</dc:creator>
  <cp:lastModifiedBy>Sandrine BAZILE</cp:lastModifiedBy>
  <cp:revision>2</cp:revision>
  <dcterms:created xsi:type="dcterms:W3CDTF">2025-09-23T17:48:00Z</dcterms:created>
  <dcterms:modified xsi:type="dcterms:W3CDTF">2025-09-23T17:48:00Z</dcterms:modified>
</cp:coreProperties>
</file>